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8"/>
          <w:szCs w:val="28"/>
        </w:rPr>
      </w:pPr>
      <w:r w:rsidRPr="00241E0F">
        <w:rPr>
          <w:rFonts w:ascii="Arial" w:hAnsi="Arial" w:cs="Arial"/>
          <w:sz w:val="28"/>
          <w:szCs w:val="28"/>
        </w:rPr>
        <w:t>MENSCH, WO BIST DU</w:t>
      </w:r>
      <w:r w:rsidRPr="00241E0F">
        <w:rPr>
          <w:rFonts w:ascii="Arial" w:hAnsi="Arial" w:cs="Arial"/>
          <w:sz w:val="28"/>
          <w:szCs w:val="28"/>
        </w:rPr>
        <w:t>?</w:t>
      </w:r>
    </w:p>
    <w:p w:rsidR="00241E0F" w:rsidRPr="00241E0F" w:rsidRDefault="00241E0F" w:rsidP="00241E0F">
      <w:pPr>
        <w:rPr>
          <w:rFonts w:ascii="Arial" w:hAnsi="Arial" w:cs="Arial"/>
          <w:sz w:val="28"/>
          <w:szCs w:val="28"/>
        </w:rPr>
      </w:pPr>
    </w:p>
    <w:p w:rsidR="00241E0F" w:rsidRPr="00241E0F" w:rsidRDefault="00241E0F" w:rsidP="00241E0F">
      <w:pPr>
        <w:rPr>
          <w:rFonts w:ascii="Arial" w:hAnsi="Arial" w:cs="Arial"/>
          <w:sz w:val="28"/>
          <w:szCs w:val="28"/>
        </w:rPr>
      </w:pPr>
      <w:r w:rsidRPr="00241E0F">
        <w:rPr>
          <w:rFonts w:ascii="Arial" w:hAnsi="Arial" w:cs="Arial"/>
          <w:sz w:val="28"/>
          <w:szCs w:val="28"/>
        </w:rPr>
        <w:t>Bausteine für einen Gemeindegotte</w:t>
      </w:r>
      <w:r w:rsidRPr="00241E0F">
        <w:rPr>
          <w:rFonts w:ascii="Arial" w:hAnsi="Arial" w:cs="Arial"/>
          <w:sz w:val="28"/>
          <w:szCs w:val="28"/>
        </w:rPr>
        <w:t>sdienst am Aschermittwoch oder E</w:t>
      </w:r>
      <w:r w:rsidRPr="00241E0F">
        <w:rPr>
          <w:rFonts w:ascii="Arial" w:hAnsi="Arial" w:cs="Arial"/>
          <w:sz w:val="28"/>
          <w:szCs w:val="28"/>
        </w:rPr>
        <w:t xml:space="preserve">rsten Fastensonntag     </w:t>
      </w:r>
    </w:p>
    <w:p w:rsid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 xml:space="preserve">Von </w:t>
      </w:r>
      <w:proofErr w:type="spellStart"/>
      <w:r w:rsidRPr="00241E0F">
        <w:rPr>
          <w:rFonts w:ascii="Arial" w:hAnsi="Arial" w:cs="Arial"/>
          <w:i/>
          <w:sz w:val="22"/>
          <w:szCs w:val="22"/>
        </w:rPr>
        <w:t>Pfr</w:t>
      </w:r>
      <w:proofErr w:type="spellEnd"/>
      <w:r w:rsidRPr="00241E0F">
        <w:rPr>
          <w:rFonts w:ascii="Arial" w:hAnsi="Arial" w:cs="Arial"/>
          <w:i/>
          <w:sz w:val="22"/>
          <w:szCs w:val="22"/>
        </w:rPr>
        <w:t>. Andreas Paul, MISEREOR Aachen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L = Leiter(in), Priester oder Beauftragte(r)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 = Sprecher(in)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A = Alle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b/>
          <w:sz w:val="22"/>
          <w:szCs w:val="22"/>
        </w:rPr>
      </w:pPr>
      <w:r w:rsidRPr="00241E0F">
        <w:rPr>
          <w:rFonts w:ascii="Arial" w:hAnsi="Arial" w:cs="Arial"/>
          <w:b/>
          <w:sz w:val="22"/>
          <w:szCs w:val="22"/>
        </w:rPr>
        <w:t>Vorbereitung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Das Hungertuch hängt gut sichtbar im Kirchen-/ Andachtsraum. Falls dies nicht möglich ist oder das Tuch nicht von allen eingesehen werden kann, werden Gebetsbilder, Bildblätter oder Prospekte zum Hungertuch ausgelegt (Hungertuch-Materialien s. S. 26, bestellbar über www.misereor-medien.de).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Die Bausteine können, je nach örtlicher Situation, zur Gestaltung einer Wort-Gottes-Feier oder einer Messfeier genutzt werden.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Default="00241E0F" w:rsidP="00241E0F">
      <w:pPr>
        <w:rPr>
          <w:rFonts w:ascii="Arial" w:hAnsi="Arial" w:cs="Arial"/>
          <w:b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Baustein </w:t>
      </w:r>
      <w:r w:rsidRPr="00241E0F">
        <w:rPr>
          <w:rFonts w:ascii="Arial" w:hAnsi="Arial" w:cs="Arial"/>
          <w:b/>
          <w:sz w:val="22"/>
          <w:szCs w:val="22"/>
        </w:rPr>
        <w:t>LIEDER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 xml:space="preserve">Kyrie: </w:t>
      </w:r>
      <w:proofErr w:type="spellStart"/>
      <w:r w:rsidRPr="00241E0F">
        <w:rPr>
          <w:rFonts w:ascii="Arial" w:hAnsi="Arial" w:cs="Arial"/>
          <w:i/>
          <w:sz w:val="22"/>
          <w:szCs w:val="22"/>
        </w:rPr>
        <w:t>Taizé</w:t>
      </w:r>
      <w:proofErr w:type="spellEnd"/>
      <w:r w:rsidRPr="00241E0F">
        <w:rPr>
          <w:rFonts w:ascii="Arial" w:hAnsi="Arial" w:cs="Arial"/>
          <w:i/>
          <w:sz w:val="22"/>
          <w:szCs w:val="22"/>
        </w:rPr>
        <w:t>-Gesang (GL 156)</w:t>
      </w: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>Zur Austeilung der Asche: Bekehre uns (GL 266)</w:t>
      </w: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>Wer nur den lieben Gott lässt walten (GL 424)</w:t>
      </w: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 xml:space="preserve">Wo die Güte und die Liebe </w:t>
      </w:r>
      <w:proofErr w:type="gramStart"/>
      <w:r w:rsidRPr="00241E0F">
        <w:rPr>
          <w:rFonts w:ascii="Arial" w:hAnsi="Arial" w:cs="Arial"/>
          <w:i/>
          <w:sz w:val="22"/>
          <w:szCs w:val="22"/>
        </w:rPr>
        <w:t>wohnt</w:t>
      </w:r>
      <w:proofErr w:type="gramEnd"/>
      <w:r w:rsidRPr="00241E0F">
        <w:rPr>
          <w:rFonts w:ascii="Arial" w:hAnsi="Arial" w:cs="Arial"/>
          <w:i/>
          <w:sz w:val="22"/>
          <w:szCs w:val="22"/>
        </w:rPr>
        <w:t xml:space="preserve"> (GL 442)</w:t>
      </w: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>Lass uns in deinem Namen, Herr (GL 446)</w:t>
      </w: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>Herr, gib uns Mut zum Hören (GL 448)</w:t>
      </w: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>Der Herr wird dich mit seiner Güte segnen (GL 452)</w:t>
      </w: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>Gott gab uns Atem (GL 468)</w:t>
      </w: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>Der Erde Schöpfer und ihr Herr (GL 469)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Baustein </w:t>
      </w:r>
      <w:r w:rsidRPr="00241E0F">
        <w:rPr>
          <w:rFonts w:ascii="Arial" w:hAnsi="Arial" w:cs="Arial"/>
          <w:b/>
          <w:sz w:val="22"/>
          <w:szCs w:val="22"/>
        </w:rPr>
        <w:t>ERÖFFNUNG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 </w:t>
      </w:r>
      <w:r w:rsidRPr="00241E0F">
        <w:rPr>
          <w:rFonts w:ascii="Arial" w:hAnsi="Arial" w:cs="Arial"/>
          <w:sz w:val="22"/>
          <w:szCs w:val="22"/>
        </w:rPr>
        <w:t xml:space="preserve">Das Blau 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Blauer Grund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Starker Glaube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Tief und weit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ab/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Mein Glaube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Meine Lebens-Grundlage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ab/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Trägt sie mich?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Ermutigt sie mich?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>(kurze Stille)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ab/>
      </w:r>
    </w:p>
    <w:p w:rsid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lastRenderedPageBreak/>
        <w:t xml:space="preserve">Gottes Gegenwart im goldenen Kreis 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Er ist da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Umschließt mich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Hält mich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Gibt meinem Glauben eine Richtung.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Seine Gegenwart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Sein Lebens-Atem.</w:t>
      </w:r>
      <w:r w:rsidRPr="00241E0F">
        <w:rPr>
          <w:rFonts w:ascii="Arial" w:hAnsi="Arial" w:cs="Arial"/>
          <w:sz w:val="22"/>
          <w:szCs w:val="22"/>
        </w:rPr>
        <w:tab/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Und er fragt: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Mensch, wo bist du?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>(kurze Stille)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Das geöffnete Haus – Unsere Welt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Von Gott gewollt und geschaffen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Ins Dasein gerufen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Uns anvertraut.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ab/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Mutter Erde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Unser gemeinsames Haus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ab/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Wo bewahre ich?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Wo zerstöre ich?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>(kurze Stille)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Der Kreis und das Haus – auf Erde aus dem Garten Gethsemane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Heiliger Grund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Heimat der Väter und Mütter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Heimat Jesu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Ort der Angst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Ort seiner Botschaft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Ruf zur Umkehr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Ruf zur Gemeinschaft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Für die Zukunft der Welt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Für mein Leben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Mensch, wo bist du?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Wo st</w:t>
      </w:r>
      <w:r>
        <w:rPr>
          <w:rFonts w:ascii="Arial" w:hAnsi="Arial" w:cs="Arial"/>
          <w:sz w:val="22"/>
          <w:szCs w:val="22"/>
        </w:rPr>
        <w:t xml:space="preserve">ehst </w:t>
      </w:r>
      <w:r w:rsidRPr="00241E0F">
        <w:rPr>
          <w:rFonts w:ascii="Arial" w:hAnsi="Arial" w:cs="Arial"/>
          <w:sz w:val="22"/>
          <w:szCs w:val="22"/>
        </w:rPr>
        <w:t>du?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In diesem Bild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Zu Beginn der österlichen Bußzeit.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>(kurze Stille)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ab/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Das Gestaltzeichen unten rechts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Bin ich das?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Das Rot der Liebe ergreift mich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Steigt in mir auf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Drängt mich zum Handeln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lastRenderedPageBreak/>
        <w:t>Ich breite die Arme aus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Ich bete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Ich werde Christus ähnlich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In seiner Liebe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In seinem Mit-Leiden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Seine Gegenwart erstrahlt über mir: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I (Jota) für Jesus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X (Chi) für Christus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Er ruft mich: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Wo bist du?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i/>
          <w:sz w:val="22"/>
          <w:szCs w:val="22"/>
        </w:rPr>
      </w:pPr>
      <w:r w:rsidRPr="00241E0F">
        <w:rPr>
          <w:rFonts w:ascii="Arial" w:hAnsi="Arial" w:cs="Arial"/>
          <w:i/>
          <w:sz w:val="22"/>
          <w:szCs w:val="22"/>
        </w:rPr>
        <w:t>(kurze Stille)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ab/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Ich antworte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Hier bin ich.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ab/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L Gott und Vater, hier bin ich. Hier sind wir. Versammelt am Beginn der vierzigtägigen Zeit der Vorbereitung auf Ostern. Versammelt in deinem Namen: Im Namen des Vaters und des Sohnes + und des Heiligen Geistes.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b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Baustein </w:t>
      </w:r>
      <w:r w:rsidRPr="00241E0F">
        <w:rPr>
          <w:rFonts w:ascii="Arial" w:hAnsi="Arial" w:cs="Arial"/>
          <w:b/>
          <w:sz w:val="22"/>
          <w:szCs w:val="22"/>
        </w:rPr>
        <w:t>EINFÜHRUNG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L Fastenzeit – MISEREOR-Zeit – Zeit des Erbarmens - Zeit der Zuwendung zu Gott, dem Nächsten, zur Schöpfung und zu mir selbst. Vierzig Tage Zeit, sich der Frage zu stellen: Wo bin ich? Wo stehe ich – in meinem Leben, im Umgang mit dem Nächsten, in meiner Be</w:t>
      </w:r>
      <w:r w:rsidR="008603DD">
        <w:rPr>
          <w:rFonts w:ascii="Arial" w:hAnsi="Arial" w:cs="Arial"/>
          <w:sz w:val="22"/>
          <w:szCs w:val="22"/>
        </w:rPr>
        <w:t>ziehung zu Gott, in dieser Welt</w:t>
      </w:r>
      <w:r w:rsidRPr="00241E0F">
        <w:rPr>
          <w:rFonts w:ascii="Arial" w:hAnsi="Arial" w:cs="Arial"/>
          <w:sz w:val="22"/>
          <w:szCs w:val="22"/>
        </w:rPr>
        <w:t xml:space="preserve">? 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Das MISEREOR-Hungertuch von dem Flensburger Künstler Uwe </w:t>
      </w:r>
      <w:proofErr w:type="spellStart"/>
      <w:r w:rsidRPr="00241E0F">
        <w:rPr>
          <w:rFonts w:ascii="Arial" w:hAnsi="Arial" w:cs="Arial"/>
          <w:sz w:val="22"/>
          <w:szCs w:val="22"/>
        </w:rPr>
        <w:t>Appold</w:t>
      </w:r>
      <w:proofErr w:type="spellEnd"/>
      <w:r w:rsidRPr="00241E0F">
        <w:rPr>
          <w:rFonts w:ascii="Arial" w:hAnsi="Arial" w:cs="Arial"/>
          <w:sz w:val="22"/>
          <w:szCs w:val="22"/>
        </w:rPr>
        <w:t xml:space="preserve"> mit dem Titel „Mensch, wo bist du?“ will uns hierbei begleiten und uns anregen.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Hören wir in einem Augenblick der Stille in uns hinein, auf das, was uns bewegt und bedrängt. </w:t>
      </w:r>
    </w:p>
    <w:p w:rsid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Schauen wir auf das Hungertuch. Gott ruft uns. Stehen wir vor ihm, verbunden mit den Menschen in </w:t>
      </w:r>
      <w:proofErr w:type="spellStart"/>
      <w:r w:rsidRPr="00241E0F">
        <w:rPr>
          <w:rFonts w:ascii="Arial" w:hAnsi="Arial" w:cs="Arial"/>
          <w:sz w:val="22"/>
          <w:szCs w:val="22"/>
        </w:rPr>
        <w:t>El</w:t>
      </w:r>
      <w:proofErr w:type="spellEnd"/>
      <w:r w:rsidRPr="00241E0F">
        <w:rPr>
          <w:rFonts w:ascii="Arial" w:hAnsi="Arial" w:cs="Arial"/>
          <w:sz w:val="22"/>
          <w:szCs w:val="22"/>
        </w:rPr>
        <w:t xml:space="preserve"> Salvador und weltweit, mit denen wir uns heute und diese Fastenzeit hindurch verbinden. </w:t>
      </w:r>
    </w:p>
    <w:p w:rsidR="008603DD" w:rsidRPr="00241E0F" w:rsidRDefault="008603DD" w:rsidP="00241E0F">
      <w:pPr>
        <w:rPr>
          <w:rFonts w:ascii="Arial" w:hAnsi="Arial" w:cs="Arial"/>
          <w:sz w:val="22"/>
          <w:szCs w:val="22"/>
        </w:rPr>
      </w:pPr>
    </w:p>
    <w:p w:rsidR="00241E0F" w:rsidRPr="008603DD" w:rsidRDefault="00241E0F" w:rsidP="00241E0F">
      <w:pPr>
        <w:rPr>
          <w:rFonts w:ascii="Arial" w:hAnsi="Arial" w:cs="Arial"/>
          <w:i/>
          <w:sz w:val="22"/>
          <w:szCs w:val="22"/>
        </w:rPr>
      </w:pPr>
      <w:r w:rsidRPr="008603DD">
        <w:rPr>
          <w:rFonts w:ascii="Arial" w:hAnsi="Arial" w:cs="Arial"/>
          <w:i/>
          <w:sz w:val="22"/>
          <w:szCs w:val="22"/>
        </w:rPr>
        <w:t>Stille, anschließend kurzes, meditatives Orgelspiel oder eine andere Instrumentalmusik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Baustein</w:t>
      </w:r>
      <w:r w:rsidRPr="008603DD">
        <w:rPr>
          <w:rFonts w:ascii="Arial" w:hAnsi="Arial" w:cs="Arial"/>
          <w:b/>
          <w:sz w:val="22"/>
          <w:szCs w:val="22"/>
        </w:rPr>
        <w:t xml:space="preserve"> KYRIE</w:t>
      </w:r>
    </w:p>
    <w:p w:rsidR="00241E0F" w:rsidRPr="008603DD" w:rsidRDefault="00241E0F" w:rsidP="00241E0F">
      <w:pPr>
        <w:rPr>
          <w:rFonts w:ascii="Arial" w:hAnsi="Arial" w:cs="Arial"/>
          <w:i/>
          <w:sz w:val="22"/>
          <w:szCs w:val="22"/>
        </w:rPr>
      </w:pPr>
      <w:r w:rsidRPr="008603DD">
        <w:rPr>
          <w:rFonts w:ascii="Arial" w:hAnsi="Arial" w:cs="Arial"/>
          <w:i/>
          <w:sz w:val="22"/>
          <w:szCs w:val="22"/>
        </w:rPr>
        <w:t>Ruf GL 156</w:t>
      </w:r>
    </w:p>
    <w:p w:rsidR="008603DD" w:rsidRPr="00241E0F" w:rsidRDefault="008603DD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8603DD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 Herr Jesus Christus, </w:t>
      </w:r>
      <w:r w:rsidR="00241E0F" w:rsidRPr="00241E0F">
        <w:rPr>
          <w:rFonts w:ascii="Arial" w:hAnsi="Arial" w:cs="Arial"/>
          <w:sz w:val="22"/>
          <w:szCs w:val="22"/>
        </w:rPr>
        <w:t>du bist den Menschen nachgegangen.</w:t>
      </w:r>
    </w:p>
    <w:p w:rsidR="00241E0F" w:rsidRPr="00241E0F" w:rsidRDefault="008603DD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 Herr Jesus Christus, </w:t>
      </w:r>
      <w:r w:rsidR="00241E0F" w:rsidRPr="00241E0F">
        <w:rPr>
          <w:rFonts w:ascii="Arial" w:hAnsi="Arial" w:cs="Arial"/>
          <w:sz w:val="22"/>
          <w:szCs w:val="22"/>
        </w:rPr>
        <w:t>du forderst uns auf, unseren Glauben zu bekennen und zu leben.</w:t>
      </w:r>
    </w:p>
    <w:p w:rsidR="00241E0F" w:rsidRPr="00241E0F" w:rsidRDefault="008603DD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 Herr Jesus Christus, mit </w:t>
      </w:r>
      <w:r w:rsidR="00241E0F" w:rsidRPr="00241E0F">
        <w:rPr>
          <w:rFonts w:ascii="Arial" w:hAnsi="Arial" w:cs="Arial"/>
          <w:sz w:val="22"/>
          <w:szCs w:val="22"/>
        </w:rPr>
        <w:t>deiner Geistkraft bist du uns nahe.</w:t>
      </w:r>
    </w:p>
    <w:p w:rsidR="00241E0F" w:rsidRPr="00241E0F" w:rsidRDefault="008603DD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 </w:t>
      </w:r>
      <w:r w:rsidR="00241E0F" w:rsidRPr="00241E0F">
        <w:rPr>
          <w:rFonts w:ascii="Arial" w:hAnsi="Arial" w:cs="Arial"/>
          <w:sz w:val="22"/>
          <w:szCs w:val="22"/>
        </w:rPr>
        <w:t>Der Herr erbarme sich unser. Er nehme von uns Sünde und Schuld, damit wir mit reinem Herzen diese Feier begehen können.</w:t>
      </w:r>
    </w:p>
    <w:p w:rsidR="00241E0F" w:rsidRDefault="008603DD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="00241E0F" w:rsidRPr="00241E0F">
        <w:rPr>
          <w:rFonts w:ascii="Arial" w:hAnsi="Arial" w:cs="Arial"/>
          <w:sz w:val="22"/>
          <w:szCs w:val="22"/>
        </w:rPr>
        <w:t>Amen.</w:t>
      </w:r>
    </w:p>
    <w:p w:rsidR="008603DD" w:rsidRPr="00241E0F" w:rsidRDefault="008603DD" w:rsidP="00241E0F">
      <w:pPr>
        <w:rPr>
          <w:rFonts w:ascii="Arial" w:hAnsi="Arial" w:cs="Arial"/>
          <w:sz w:val="22"/>
          <w:szCs w:val="22"/>
        </w:rPr>
      </w:pPr>
    </w:p>
    <w:p w:rsidR="00241E0F" w:rsidRPr="008603DD" w:rsidRDefault="00241E0F" w:rsidP="00241E0F">
      <w:pPr>
        <w:rPr>
          <w:rFonts w:ascii="Arial" w:hAnsi="Arial" w:cs="Arial"/>
          <w:i/>
          <w:sz w:val="22"/>
          <w:szCs w:val="22"/>
        </w:rPr>
      </w:pPr>
      <w:r w:rsidRPr="008603DD">
        <w:rPr>
          <w:rFonts w:ascii="Arial" w:hAnsi="Arial" w:cs="Arial"/>
          <w:i/>
          <w:sz w:val="22"/>
          <w:szCs w:val="22"/>
        </w:rPr>
        <w:t xml:space="preserve">In der Messfeier schließt sich das </w:t>
      </w:r>
      <w:r w:rsidR="008603DD" w:rsidRPr="008603DD">
        <w:rPr>
          <w:rFonts w:ascii="Arial" w:hAnsi="Arial" w:cs="Arial"/>
          <w:i/>
          <w:sz w:val="22"/>
          <w:szCs w:val="22"/>
        </w:rPr>
        <w:t xml:space="preserve">entsprechende </w:t>
      </w:r>
      <w:r w:rsidRPr="008603DD">
        <w:rPr>
          <w:rFonts w:ascii="Arial" w:hAnsi="Arial" w:cs="Arial"/>
          <w:i/>
          <w:sz w:val="22"/>
          <w:szCs w:val="22"/>
        </w:rPr>
        <w:t>Tagesgebet (Messbuch) an.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8603DD" w:rsidRDefault="008603DD" w:rsidP="00241E0F">
      <w:pPr>
        <w:rPr>
          <w:rFonts w:ascii="Arial" w:hAnsi="Arial" w:cs="Arial"/>
          <w:sz w:val="22"/>
          <w:szCs w:val="22"/>
        </w:rPr>
      </w:pPr>
    </w:p>
    <w:p w:rsidR="008603DD" w:rsidRDefault="008603DD" w:rsidP="00241E0F">
      <w:pPr>
        <w:rPr>
          <w:rFonts w:ascii="Arial" w:hAnsi="Arial" w:cs="Arial"/>
          <w:sz w:val="22"/>
          <w:szCs w:val="22"/>
        </w:rPr>
      </w:pPr>
    </w:p>
    <w:p w:rsidR="008603DD" w:rsidRDefault="008603DD" w:rsidP="00241E0F">
      <w:pPr>
        <w:rPr>
          <w:rFonts w:ascii="Arial" w:hAnsi="Arial" w:cs="Arial"/>
          <w:sz w:val="22"/>
          <w:szCs w:val="22"/>
        </w:rPr>
      </w:pPr>
    </w:p>
    <w:p w:rsidR="008603DD" w:rsidRDefault="008603DD" w:rsidP="00241E0F">
      <w:pPr>
        <w:rPr>
          <w:rFonts w:ascii="Arial" w:hAnsi="Arial" w:cs="Arial"/>
          <w:sz w:val="22"/>
          <w:szCs w:val="22"/>
        </w:rPr>
      </w:pPr>
    </w:p>
    <w:p w:rsidR="008603DD" w:rsidRDefault="008603DD" w:rsidP="00241E0F">
      <w:pPr>
        <w:rPr>
          <w:rFonts w:ascii="Arial" w:hAnsi="Arial" w:cs="Arial"/>
          <w:sz w:val="22"/>
          <w:szCs w:val="22"/>
        </w:rPr>
      </w:pPr>
    </w:p>
    <w:p w:rsidR="008603DD" w:rsidRDefault="008603DD" w:rsidP="00241E0F">
      <w:pPr>
        <w:rPr>
          <w:rFonts w:ascii="Arial" w:hAnsi="Arial" w:cs="Arial"/>
          <w:sz w:val="22"/>
          <w:szCs w:val="22"/>
        </w:rPr>
      </w:pPr>
    </w:p>
    <w:p w:rsidR="008603DD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lastRenderedPageBreak/>
        <w:t xml:space="preserve">Baustein </w:t>
      </w:r>
      <w:r w:rsidRPr="008603DD">
        <w:rPr>
          <w:rFonts w:ascii="Arial" w:hAnsi="Arial" w:cs="Arial"/>
          <w:b/>
          <w:sz w:val="22"/>
          <w:szCs w:val="22"/>
        </w:rPr>
        <w:t xml:space="preserve">GEBET </w:t>
      </w:r>
    </w:p>
    <w:p w:rsidR="008603DD" w:rsidRDefault="008603DD" w:rsidP="00241E0F">
      <w:pPr>
        <w:rPr>
          <w:rFonts w:ascii="Arial" w:hAnsi="Arial" w:cs="Arial"/>
          <w:i/>
          <w:sz w:val="22"/>
          <w:szCs w:val="22"/>
        </w:rPr>
      </w:pPr>
    </w:p>
    <w:p w:rsidR="008603DD" w:rsidRPr="008603DD" w:rsidRDefault="008603DD" w:rsidP="00241E0F">
      <w:pPr>
        <w:rPr>
          <w:rFonts w:ascii="Arial" w:hAnsi="Arial" w:cs="Arial"/>
          <w:i/>
          <w:sz w:val="22"/>
          <w:szCs w:val="22"/>
        </w:rPr>
      </w:pPr>
      <w:r w:rsidRPr="008603DD">
        <w:rPr>
          <w:rFonts w:ascii="Arial" w:hAnsi="Arial" w:cs="Arial"/>
          <w:i/>
          <w:sz w:val="22"/>
          <w:szCs w:val="22"/>
        </w:rPr>
        <w:t>I</w:t>
      </w:r>
      <w:r w:rsidR="00241E0F" w:rsidRPr="008603DD">
        <w:rPr>
          <w:rFonts w:ascii="Arial" w:hAnsi="Arial" w:cs="Arial"/>
          <w:i/>
          <w:sz w:val="22"/>
          <w:szCs w:val="22"/>
        </w:rPr>
        <w:t xml:space="preserve">n der Messfeier betet L </w:t>
      </w:r>
      <w:r w:rsidRPr="008603DD">
        <w:rPr>
          <w:rFonts w:ascii="Arial" w:hAnsi="Arial" w:cs="Arial"/>
          <w:i/>
          <w:sz w:val="22"/>
          <w:szCs w:val="22"/>
        </w:rPr>
        <w:t xml:space="preserve">das entsprechende Tagesgebet </w:t>
      </w:r>
      <w:r w:rsidR="00241E0F" w:rsidRPr="008603DD">
        <w:rPr>
          <w:rFonts w:ascii="Arial" w:hAnsi="Arial" w:cs="Arial"/>
          <w:i/>
          <w:sz w:val="22"/>
          <w:szCs w:val="22"/>
        </w:rPr>
        <w:t>aus dem Messbuch, in der Wort-Gottes-Feier kann folgendes Gebet gesprochen werden:</w:t>
      </w:r>
      <w:r w:rsidRPr="008603DD">
        <w:rPr>
          <w:rFonts w:ascii="Arial" w:hAnsi="Arial" w:cs="Arial"/>
          <w:i/>
          <w:sz w:val="22"/>
          <w:szCs w:val="22"/>
        </w:rPr>
        <w:t xml:space="preserve"> </w:t>
      </w:r>
    </w:p>
    <w:p w:rsidR="008603DD" w:rsidRDefault="008603DD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L Gott,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du hast uns angesprochen.</w:t>
      </w:r>
    </w:p>
    <w:p w:rsidR="00241E0F" w:rsidRPr="00241E0F" w:rsidRDefault="008603DD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Wir hören d</w:t>
      </w:r>
      <w:r w:rsidR="00241E0F" w:rsidRPr="00241E0F">
        <w:rPr>
          <w:rFonts w:ascii="Arial" w:hAnsi="Arial" w:cs="Arial"/>
          <w:sz w:val="22"/>
          <w:szCs w:val="22"/>
        </w:rPr>
        <w:t>einen Ruf.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Ihm sind wir gefolgt in diese Feier.</w:t>
      </w:r>
    </w:p>
    <w:p w:rsidR="00241E0F" w:rsidRPr="00241E0F" w:rsidRDefault="008603DD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Hier wollen wir </w:t>
      </w:r>
      <w:r w:rsidR="00241E0F" w:rsidRPr="00241E0F">
        <w:rPr>
          <w:rFonts w:ascii="Arial" w:hAnsi="Arial" w:cs="Arial"/>
          <w:sz w:val="22"/>
          <w:szCs w:val="22"/>
        </w:rPr>
        <w:t>dir begegnen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Mit offenen Ohren,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Mit offenen Herzen.</w:t>
      </w:r>
    </w:p>
    <w:p w:rsidR="00241E0F" w:rsidRPr="00241E0F" w:rsidRDefault="008603DD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Mach uns bereit, d</w:t>
      </w:r>
      <w:r w:rsidR="00241E0F" w:rsidRPr="00241E0F">
        <w:rPr>
          <w:rFonts w:ascii="Arial" w:hAnsi="Arial" w:cs="Arial"/>
          <w:sz w:val="22"/>
          <w:szCs w:val="22"/>
        </w:rPr>
        <w:t>eine Botschaft zu verstehen.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Schenke uns die Kraft, in diesen vierzig Tagen neu zu erkennen, wozu du uns berufen hast.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Hier sind wir – verwandle uns.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A Amen.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Default="00241E0F" w:rsidP="00241E0F">
      <w:pPr>
        <w:rPr>
          <w:rFonts w:ascii="Arial" w:hAnsi="Arial" w:cs="Arial"/>
          <w:b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Baustein </w:t>
      </w:r>
      <w:r w:rsidRPr="008603DD">
        <w:rPr>
          <w:rFonts w:ascii="Arial" w:hAnsi="Arial" w:cs="Arial"/>
          <w:b/>
          <w:sz w:val="22"/>
          <w:szCs w:val="22"/>
        </w:rPr>
        <w:t>VERKÜNDIGUNG</w:t>
      </w:r>
    </w:p>
    <w:p w:rsidR="008603DD" w:rsidRPr="00241E0F" w:rsidRDefault="008603DD" w:rsidP="00241E0F">
      <w:pPr>
        <w:rPr>
          <w:rFonts w:ascii="Arial" w:hAnsi="Arial" w:cs="Arial"/>
          <w:sz w:val="22"/>
          <w:szCs w:val="22"/>
        </w:rPr>
      </w:pPr>
    </w:p>
    <w:p w:rsidR="00241E0F" w:rsidRPr="008603DD" w:rsidRDefault="00241E0F" w:rsidP="00241E0F">
      <w:pPr>
        <w:rPr>
          <w:rFonts w:ascii="Arial" w:hAnsi="Arial" w:cs="Arial"/>
          <w:i/>
          <w:sz w:val="22"/>
          <w:szCs w:val="22"/>
        </w:rPr>
      </w:pPr>
      <w:r w:rsidRPr="008603DD">
        <w:rPr>
          <w:rFonts w:ascii="Arial" w:hAnsi="Arial" w:cs="Arial"/>
          <w:i/>
          <w:sz w:val="22"/>
          <w:szCs w:val="22"/>
        </w:rPr>
        <w:t>Tex</w:t>
      </w:r>
      <w:r w:rsidR="008603DD">
        <w:rPr>
          <w:rFonts w:ascii="Arial" w:hAnsi="Arial" w:cs="Arial"/>
          <w:i/>
          <w:sz w:val="22"/>
          <w:szCs w:val="22"/>
        </w:rPr>
        <w:t>te von Aschermittwoch oder dem E</w:t>
      </w:r>
      <w:r w:rsidRPr="008603DD">
        <w:rPr>
          <w:rFonts w:ascii="Arial" w:hAnsi="Arial" w:cs="Arial"/>
          <w:i/>
          <w:sz w:val="22"/>
          <w:szCs w:val="22"/>
        </w:rPr>
        <w:t xml:space="preserve">rsten Fastensonntag (in einer Wort-Gottes-Feier zu einem anderen Zeitpunkt: </w:t>
      </w:r>
      <w:r w:rsidRPr="008603DD">
        <w:rPr>
          <w:rFonts w:ascii="Arial" w:hAnsi="Arial" w:cs="Arial"/>
          <w:b/>
          <w:i/>
          <w:sz w:val="22"/>
          <w:szCs w:val="22"/>
        </w:rPr>
        <w:t>Gen 3, 1-24</w:t>
      </w:r>
      <w:r w:rsidRPr="008603DD">
        <w:rPr>
          <w:rFonts w:ascii="Arial" w:hAnsi="Arial" w:cs="Arial"/>
          <w:i/>
          <w:sz w:val="22"/>
          <w:szCs w:val="22"/>
        </w:rPr>
        <w:t xml:space="preserve"> (Der Fall des Menschen))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8603DD" w:rsidRPr="008603DD" w:rsidRDefault="00241E0F" w:rsidP="00241E0F">
      <w:pPr>
        <w:rPr>
          <w:rFonts w:ascii="Arial" w:hAnsi="Arial" w:cs="Arial"/>
          <w:i/>
          <w:sz w:val="22"/>
          <w:szCs w:val="22"/>
        </w:rPr>
      </w:pPr>
      <w:r w:rsidRPr="008603DD">
        <w:rPr>
          <w:rFonts w:ascii="Arial" w:hAnsi="Arial" w:cs="Arial"/>
          <w:i/>
          <w:sz w:val="22"/>
          <w:szCs w:val="22"/>
        </w:rPr>
        <w:t xml:space="preserve">An Aschermittwoch: </w:t>
      </w:r>
    </w:p>
    <w:p w:rsidR="00241E0F" w:rsidRDefault="00241E0F" w:rsidP="00241E0F">
      <w:pPr>
        <w:rPr>
          <w:rFonts w:ascii="Arial" w:hAnsi="Arial" w:cs="Arial"/>
          <w:b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Baustein </w:t>
      </w:r>
      <w:r w:rsidRPr="008603DD">
        <w:rPr>
          <w:rFonts w:ascii="Arial" w:hAnsi="Arial" w:cs="Arial"/>
          <w:b/>
          <w:sz w:val="22"/>
          <w:szCs w:val="22"/>
        </w:rPr>
        <w:t>SEGNUNG DER ASCHE</w:t>
      </w:r>
    </w:p>
    <w:p w:rsidR="008603DD" w:rsidRPr="00241E0F" w:rsidRDefault="008603DD" w:rsidP="00241E0F">
      <w:pPr>
        <w:rPr>
          <w:rFonts w:ascii="Arial" w:hAnsi="Arial" w:cs="Arial"/>
          <w:sz w:val="22"/>
          <w:szCs w:val="22"/>
        </w:rPr>
      </w:pPr>
    </w:p>
    <w:p w:rsidR="00241E0F" w:rsidRPr="008603DD" w:rsidRDefault="00241E0F" w:rsidP="00241E0F">
      <w:pPr>
        <w:rPr>
          <w:rFonts w:ascii="Arial" w:hAnsi="Arial" w:cs="Arial"/>
          <w:i/>
          <w:sz w:val="22"/>
          <w:szCs w:val="22"/>
        </w:rPr>
      </w:pPr>
      <w:r w:rsidRPr="008603DD">
        <w:rPr>
          <w:rFonts w:ascii="Arial" w:hAnsi="Arial" w:cs="Arial"/>
          <w:i/>
          <w:sz w:val="22"/>
          <w:szCs w:val="22"/>
        </w:rPr>
        <w:t xml:space="preserve">L spricht vor der </w:t>
      </w:r>
      <w:proofErr w:type="spellStart"/>
      <w:r w:rsidRPr="008603DD">
        <w:rPr>
          <w:rFonts w:ascii="Arial" w:hAnsi="Arial" w:cs="Arial"/>
          <w:i/>
          <w:sz w:val="22"/>
          <w:szCs w:val="22"/>
        </w:rPr>
        <w:t>Besprengung</w:t>
      </w:r>
      <w:proofErr w:type="spellEnd"/>
      <w:r w:rsidRPr="008603DD">
        <w:rPr>
          <w:rFonts w:ascii="Arial" w:hAnsi="Arial" w:cs="Arial"/>
          <w:i/>
          <w:sz w:val="22"/>
          <w:szCs w:val="22"/>
        </w:rPr>
        <w:t xml:space="preserve"> der Asche das Segensgebet aus dem Messbuch oder: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L Gott, deine Freude ist es, wenn wir umkehren zu dir und uns dem Leben zuwenden. </w:t>
      </w:r>
    </w:p>
    <w:p w:rsidR="00241E0F" w:rsidRPr="00241E0F" w:rsidRDefault="008603DD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Ohne d</w:t>
      </w:r>
      <w:r w:rsidR="00241E0F" w:rsidRPr="00241E0F">
        <w:rPr>
          <w:rFonts w:ascii="Arial" w:hAnsi="Arial" w:cs="Arial"/>
          <w:sz w:val="22"/>
          <w:szCs w:val="22"/>
        </w:rPr>
        <w:t>ich vermögen wir nichts.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Diese Asche soll ein Zeichen unserer Umkehr Reinigung sein.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Wir wollen unser Leb</w:t>
      </w:r>
      <w:r w:rsidR="008603DD">
        <w:rPr>
          <w:rFonts w:ascii="Arial" w:hAnsi="Arial" w:cs="Arial"/>
          <w:sz w:val="22"/>
          <w:szCs w:val="22"/>
        </w:rPr>
        <w:t xml:space="preserve">en erneuern, umkehren zu </w:t>
      </w:r>
      <w:r w:rsidRPr="00241E0F">
        <w:rPr>
          <w:rFonts w:ascii="Arial" w:hAnsi="Arial" w:cs="Arial"/>
          <w:sz w:val="22"/>
          <w:szCs w:val="22"/>
        </w:rPr>
        <w:t>dir.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Hilf doch, dass unsere Umkehr gelingt.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Segne + diese Asche, mit der wir uns bezeichnen lassen. 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Hörende wollen wir sein - auf deine Botschaft, auf unseren Auftrag in dieser Welt.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Dein Haus – die Erde, unseren Leib – wollen wir bewahren und pflegen.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So wollen wir das Unvergängliche mehr lieben als das Vergängliche. 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Schenke uns durch die Auferstehung deines Sohnes das unvergängliche Leben. 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Darum bitten wir dich durch ihn, Christus, unseren Herrn.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Default="00241E0F" w:rsidP="00241E0F">
      <w:pPr>
        <w:rPr>
          <w:rFonts w:ascii="Arial" w:hAnsi="Arial" w:cs="Arial"/>
          <w:b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Baustein </w:t>
      </w:r>
      <w:r w:rsidRPr="008603DD">
        <w:rPr>
          <w:rFonts w:ascii="Arial" w:hAnsi="Arial" w:cs="Arial"/>
          <w:b/>
          <w:sz w:val="22"/>
          <w:szCs w:val="22"/>
        </w:rPr>
        <w:t>FÜRBITTEN</w:t>
      </w:r>
    </w:p>
    <w:p w:rsidR="008603DD" w:rsidRPr="00241E0F" w:rsidRDefault="008603DD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L Von ganzem Herzen wollen wir umkehren zu unserem Gott. Er hilft uns, steht uns zur Seite. So treten wir vor ihn in den Anliegen unserer Zeit und Welt: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S1 Der Klimawandel bedroht die Existenz unseres Planeten. 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Mensch, wo bist du?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S2 Gott, sei denen nahe, die sich einsetzen für die Bewahrung der Schöpfung.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Begleite jene, die sich um einen nachhaltigen Lebensstil bem</w:t>
      </w:r>
      <w:r w:rsidR="008603DD">
        <w:rPr>
          <w:rFonts w:ascii="Arial" w:hAnsi="Arial" w:cs="Arial"/>
          <w:sz w:val="22"/>
          <w:szCs w:val="22"/>
        </w:rPr>
        <w:t>ühen. Gott, vor dir stehen wir.</w:t>
      </w:r>
    </w:p>
    <w:p w:rsid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A Wir bitten dich, erhöre uns.</w:t>
      </w:r>
    </w:p>
    <w:p w:rsidR="008603DD" w:rsidRPr="00241E0F" w:rsidRDefault="008603DD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8603DD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41E0F" w:rsidRPr="00241E0F">
        <w:rPr>
          <w:rFonts w:ascii="Arial" w:hAnsi="Arial" w:cs="Arial"/>
          <w:sz w:val="22"/>
          <w:szCs w:val="22"/>
        </w:rPr>
        <w:t>1 Kriege und Gewalt prägen das Leben von Menschen in vielen Ländern dieser Welt.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Mensch, wo bist du?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S2 Gott, sei denen nahe, die friedliche Wege suchen.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Begleite jene, die sich um Versöhnung und Dialog bemühen. </w:t>
      </w:r>
      <w:r w:rsidR="008603DD">
        <w:rPr>
          <w:rFonts w:ascii="Arial" w:hAnsi="Arial" w:cs="Arial"/>
          <w:sz w:val="22"/>
          <w:szCs w:val="22"/>
        </w:rPr>
        <w:t xml:space="preserve">Gott, vor </w:t>
      </w:r>
      <w:r w:rsidRPr="00241E0F">
        <w:rPr>
          <w:rFonts w:ascii="Arial" w:hAnsi="Arial" w:cs="Arial"/>
          <w:sz w:val="22"/>
          <w:szCs w:val="22"/>
        </w:rPr>
        <w:t>dir stehen wir.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A Wir bitten dich, erhöre uns.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8603DD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41E0F" w:rsidRPr="00241E0F">
        <w:rPr>
          <w:rFonts w:ascii="Arial" w:hAnsi="Arial" w:cs="Arial"/>
          <w:sz w:val="22"/>
          <w:szCs w:val="22"/>
        </w:rPr>
        <w:t>1 Ungehemmtes Wachstum und Gier befördern die Ausbeutung von Menschen und Ressourcen.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S2 Mensch, wo bist du?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Gott, sei denen nahe, die </w:t>
      </w:r>
      <w:proofErr w:type="spellStart"/>
      <w:r w:rsidRPr="00241E0F">
        <w:rPr>
          <w:rFonts w:ascii="Arial" w:hAnsi="Arial" w:cs="Arial"/>
          <w:sz w:val="22"/>
          <w:szCs w:val="22"/>
        </w:rPr>
        <w:t>eintreten</w:t>
      </w:r>
      <w:proofErr w:type="spellEnd"/>
      <w:r w:rsidRPr="00241E0F">
        <w:rPr>
          <w:rFonts w:ascii="Arial" w:hAnsi="Arial" w:cs="Arial"/>
          <w:sz w:val="22"/>
          <w:szCs w:val="22"/>
        </w:rPr>
        <w:t xml:space="preserve"> für gerechte Löhne und faires Wirtschaften.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Begleite jene, die die Würde vo</w:t>
      </w:r>
      <w:r w:rsidR="008603DD">
        <w:rPr>
          <w:rFonts w:ascii="Arial" w:hAnsi="Arial" w:cs="Arial"/>
          <w:sz w:val="22"/>
          <w:szCs w:val="22"/>
        </w:rPr>
        <w:t>n Mensch und Schöpfung achten. Gott, vor dir stehen wir.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A Wir bitten dich, erhöre uns.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8603DD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41E0F" w:rsidRPr="00241E0F">
        <w:rPr>
          <w:rFonts w:ascii="Arial" w:hAnsi="Arial" w:cs="Arial"/>
          <w:sz w:val="22"/>
          <w:szCs w:val="22"/>
        </w:rPr>
        <w:t>1 Gezielte Falschmeldungen, Hass und Hetze prägen zunehmend das soziale und politische Miteinander.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S2 Mensch, wo bist du?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Gott, sei denen nahe, die ihre Stimme erheben für die Wahrheit und ein respektvolles Miteinander.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Begleite jene, die verantwortungsvoll umgehen m</w:t>
      </w:r>
      <w:r w:rsidR="008603DD">
        <w:rPr>
          <w:rFonts w:ascii="Arial" w:hAnsi="Arial" w:cs="Arial"/>
          <w:sz w:val="22"/>
          <w:szCs w:val="22"/>
        </w:rPr>
        <w:t xml:space="preserve">it Nachrichten und Stimmungen. Gott, vor </w:t>
      </w:r>
      <w:r w:rsidRPr="00241E0F">
        <w:rPr>
          <w:rFonts w:ascii="Arial" w:hAnsi="Arial" w:cs="Arial"/>
          <w:sz w:val="22"/>
          <w:szCs w:val="22"/>
        </w:rPr>
        <w:t xml:space="preserve">dir </w:t>
      </w:r>
      <w:r w:rsidR="008603DD">
        <w:rPr>
          <w:rFonts w:ascii="Arial" w:hAnsi="Arial" w:cs="Arial"/>
          <w:sz w:val="22"/>
          <w:szCs w:val="22"/>
        </w:rPr>
        <w:t>stehen wir.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A Wir bitten dich, erhöre uns.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8603DD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S1</w:t>
      </w:r>
      <w:r w:rsidR="00241E0F" w:rsidRPr="00241E0F">
        <w:rPr>
          <w:rFonts w:ascii="Arial" w:hAnsi="Arial" w:cs="Arial"/>
          <w:sz w:val="22"/>
          <w:szCs w:val="22"/>
        </w:rPr>
        <w:t xml:space="preserve"> Unser gemeinsames Haus, die Erde, ist vielfachen Bedrohungen ausgesetzt.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Mensch, wo bist du?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S2 Gott, sei denen nahe, die sich einsetzen für einen nachhaltigen Lebensstil und die Bewahrung der Schöpfung</w:t>
      </w:r>
      <w:r w:rsidR="008603DD">
        <w:rPr>
          <w:rFonts w:ascii="Arial" w:hAnsi="Arial" w:cs="Arial"/>
          <w:sz w:val="22"/>
          <w:szCs w:val="22"/>
        </w:rPr>
        <w:t xml:space="preserve"> </w:t>
      </w:r>
      <w:r w:rsidRPr="00241E0F">
        <w:rPr>
          <w:rFonts w:ascii="Arial" w:hAnsi="Arial" w:cs="Arial"/>
          <w:sz w:val="22"/>
          <w:szCs w:val="22"/>
        </w:rPr>
        <w:t>und ihre Art zu leben immer wieder hinterfragen lassen.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Begleite uns in di</w:t>
      </w:r>
      <w:r w:rsidR="008603DD">
        <w:rPr>
          <w:rFonts w:ascii="Arial" w:hAnsi="Arial" w:cs="Arial"/>
          <w:sz w:val="22"/>
          <w:szCs w:val="22"/>
        </w:rPr>
        <w:t xml:space="preserve">esen vierzig Tagen der Umkehr. Gott, vor </w:t>
      </w:r>
      <w:r w:rsidRPr="00241E0F">
        <w:rPr>
          <w:rFonts w:ascii="Arial" w:hAnsi="Arial" w:cs="Arial"/>
          <w:sz w:val="22"/>
          <w:szCs w:val="22"/>
        </w:rPr>
        <w:t xml:space="preserve">dir stehen wir. – </w:t>
      </w:r>
    </w:p>
    <w:p w:rsid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A Wir bitten dich, erhöre uns.</w:t>
      </w:r>
    </w:p>
    <w:p w:rsidR="008603DD" w:rsidRPr="00241E0F" w:rsidRDefault="008603DD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L Du, Gott, umfängst uns. Durch dich l</w:t>
      </w:r>
      <w:r w:rsidR="008603DD">
        <w:rPr>
          <w:rFonts w:ascii="Arial" w:hAnsi="Arial" w:cs="Arial"/>
          <w:sz w:val="22"/>
          <w:szCs w:val="22"/>
        </w:rPr>
        <w:t xml:space="preserve">eben wir. Wir danken dir, dass </w:t>
      </w:r>
      <w:r w:rsidRPr="00241E0F">
        <w:rPr>
          <w:rFonts w:ascii="Arial" w:hAnsi="Arial" w:cs="Arial"/>
          <w:sz w:val="22"/>
          <w:szCs w:val="22"/>
        </w:rPr>
        <w:t>du uns hörst und uns zum Hören befähigst. Durch Jesus Christus, unseren Bruder und Herrn. Amen.</w:t>
      </w:r>
    </w:p>
    <w:p w:rsidR="00992132" w:rsidRDefault="00992132" w:rsidP="00241E0F">
      <w:pPr>
        <w:rPr>
          <w:rFonts w:ascii="Arial" w:hAnsi="Arial" w:cs="Arial"/>
          <w:sz w:val="22"/>
          <w:szCs w:val="22"/>
        </w:rPr>
      </w:pPr>
    </w:p>
    <w:p w:rsidR="00241E0F" w:rsidRPr="00992132" w:rsidRDefault="00241E0F" w:rsidP="00241E0F">
      <w:pPr>
        <w:rPr>
          <w:rFonts w:ascii="Arial" w:hAnsi="Arial" w:cs="Arial"/>
          <w:i/>
          <w:sz w:val="22"/>
          <w:szCs w:val="22"/>
        </w:rPr>
      </w:pPr>
      <w:r w:rsidRPr="00992132">
        <w:rPr>
          <w:rFonts w:ascii="Arial" w:hAnsi="Arial" w:cs="Arial"/>
          <w:i/>
          <w:sz w:val="22"/>
          <w:szCs w:val="22"/>
        </w:rPr>
        <w:t>In der Wort-Gottes-Feier münden die Fürbitten in das Vaterunser. In der Messfeier folgt die Gabenbereitung.</w:t>
      </w:r>
    </w:p>
    <w:p w:rsidR="00992132" w:rsidRPr="00241E0F" w:rsidRDefault="00992132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Baustein </w:t>
      </w:r>
      <w:r w:rsidRPr="00992132">
        <w:rPr>
          <w:rFonts w:ascii="Arial" w:hAnsi="Arial" w:cs="Arial"/>
          <w:b/>
          <w:sz w:val="22"/>
          <w:szCs w:val="22"/>
        </w:rPr>
        <w:t>SCHLUSSGEBET</w:t>
      </w:r>
      <w:r w:rsidRPr="00241E0F">
        <w:rPr>
          <w:rFonts w:ascii="Arial" w:hAnsi="Arial" w:cs="Arial"/>
          <w:sz w:val="22"/>
          <w:szCs w:val="22"/>
        </w:rPr>
        <w:t xml:space="preserve"> </w:t>
      </w:r>
    </w:p>
    <w:p w:rsidR="00992132" w:rsidRDefault="00992132" w:rsidP="00241E0F">
      <w:pPr>
        <w:rPr>
          <w:rFonts w:ascii="Arial" w:hAnsi="Arial" w:cs="Arial"/>
          <w:i/>
          <w:sz w:val="22"/>
          <w:szCs w:val="22"/>
        </w:rPr>
      </w:pPr>
    </w:p>
    <w:p w:rsidR="00241E0F" w:rsidRPr="00992132" w:rsidRDefault="00992132" w:rsidP="00241E0F">
      <w:pPr>
        <w:rPr>
          <w:rFonts w:ascii="Arial" w:hAnsi="Arial" w:cs="Arial"/>
          <w:i/>
          <w:sz w:val="22"/>
          <w:szCs w:val="22"/>
        </w:rPr>
      </w:pPr>
      <w:r w:rsidRPr="00992132">
        <w:rPr>
          <w:rFonts w:ascii="Arial" w:hAnsi="Arial" w:cs="Arial"/>
          <w:i/>
          <w:sz w:val="22"/>
          <w:szCs w:val="22"/>
        </w:rPr>
        <w:t>I</w:t>
      </w:r>
      <w:r w:rsidR="00241E0F" w:rsidRPr="00992132">
        <w:rPr>
          <w:rFonts w:ascii="Arial" w:hAnsi="Arial" w:cs="Arial"/>
          <w:i/>
          <w:sz w:val="22"/>
          <w:szCs w:val="22"/>
        </w:rPr>
        <w:t xml:space="preserve">n der Messfeier betet L </w:t>
      </w:r>
      <w:r w:rsidRPr="00992132">
        <w:rPr>
          <w:rFonts w:ascii="Arial" w:hAnsi="Arial" w:cs="Arial"/>
          <w:i/>
          <w:sz w:val="22"/>
          <w:szCs w:val="22"/>
        </w:rPr>
        <w:t xml:space="preserve">das entsprechende Schlussgebet </w:t>
      </w:r>
      <w:r w:rsidR="00241E0F" w:rsidRPr="00992132">
        <w:rPr>
          <w:rFonts w:ascii="Arial" w:hAnsi="Arial" w:cs="Arial"/>
          <w:i/>
          <w:sz w:val="22"/>
          <w:szCs w:val="22"/>
        </w:rPr>
        <w:t>aus dem Messbuch, in der Wort-Gottes-Feier kann folgendes Gebet gesprochen werden</w:t>
      </w:r>
      <w:r w:rsidRPr="00992132">
        <w:rPr>
          <w:rFonts w:ascii="Arial" w:hAnsi="Arial" w:cs="Arial"/>
          <w:i/>
          <w:sz w:val="22"/>
          <w:szCs w:val="22"/>
        </w:rPr>
        <w:t>:</w:t>
      </w:r>
    </w:p>
    <w:p w:rsidR="00992132" w:rsidRDefault="00992132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L Gott,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Du bist uns begegnet in dieser Feier.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Du bist uns nahe in unserem Leben.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Wir haben neu den Grund gespürt, auf dem wir stehen.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Lass uns nun als neue Menschen hinausgehen in die Welt.</w:t>
      </w:r>
    </w:p>
    <w:p w:rsidR="00241E0F" w:rsidRPr="00241E0F" w:rsidRDefault="00992132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Erfüllt von </w:t>
      </w:r>
      <w:r w:rsidR="00241E0F" w:rsidRPr="00241E0F">
        <w:rPr>
          <w:rFonts w:ascii="Arial" w:hAnsi="Arial" w:cs="Arial"/>
          <w:sz w:val="22"/>
          <w:szCs w:val="22"/>
        </w:rPr>
        <w:t xml:space="preserve">deiner Liebe, 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 xml:space="preserve">deiner Zuwendung, 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deiner Geistkraft.</w:t>
      </w:r>
    </w:p>
    <w:p w:rsidR="00241E0F" w:rsidRPr="00241E0F" w:rsidRDefault="00992132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 können wir </w:t>
      </w:r>
      <w:r w:rsidR="00241E0F" w:rsidRPr="00241E0F">
        <w:rPr>
          <w:rFonts w:ascii="Arial" w:hAnsi="Arial" w:cs="Arial"/>
          <w:sz w:val="22"/>
          <w:szCs w:val="22"/>
        </w:rPr>
        <w:t>deine Botschaft leben.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Heute, morgen und bis wir uns wiedersehen in deiner Ewigkeit.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A Amen.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992132" w:rsidRDefault="00241E0F" w:rsidP="00241E0F">
      <w:pPr>
        <w:rPr>
          <w:rFonts w:ascii="Arial" w:hAnsi="Arial" w:cs="Arial"/>
          <w:b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Bau</w:t>
      </w:r>
      <w:r w:rsidR="00992132">
        <w:rPr>
          <w:rFonts w:ascii="Arial" w:hAnsi="Arial" w:cs="Arial"/>
          <w:sz w:val="22"/>
          <w:szCs w:val="22"/>
        </w:rPr>
        <w:t xml:space="preserve">stein </w:t>
      </w:r>
      <w:r w:rsidR="00992132" w:rsidRPr="00992132">
        <w:rPr>
          <w:rFonts w:ascii="Arial" w:hAnsi="Arial" w:cs="Arial"/>
          <w:b/>
          <w:sz w:val="22"/>
          <w:szCs w:val="22"/>
        </w:rPr>
        <w:t>SEGENSBITTE UND ENTLASSUNG</w:t>
      </w:r>
    </w:p>
    <w:p w:rsidR="00992132" w:rsidRDefault="00992132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S1 Mensch, wo bist du?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S2 Hier bin ich!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S1 Mensch, wo stehst du?</w:t>
      </w:r>
    </w:p>
    <w:p w:rsidR="00241E0F" w:rsidRDefault="00992132" w:rsidP="00241E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S2 Auf dem Grund </w:t>
      </w:r>
      <w:r w:rsidR="00241E0F" w:rsidRPr="00241E0F">
        <w:rPr>
          <w:rFonts w:ascii="Arial" w:hAnsi="Arial" w:cs="Arial"/>
          <w:sz w:val="22"/>
          <w:szCs w:val="22"/>
        </w:rPr>
        <w:t>deiner Botschaft!</w:t>
      </w:r>
    </w:p>
    <w:p w:rsidR="00992132" w:rsidRPr="00241E0F" w:rsidRDefault="00992132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lastRenderedPageBreak/>
        <w:t>S1 Mensch, was erbittest du?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S2 Dass du mich segnest!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S1 Mensch, wozu?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S2 Dass ich zum Segen werden kann für die Menschen hier und weltweit.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L So segne und begleite euch [uns] der lebendige Gott,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der Vater und der Sohn + und der Heilige Geist.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992132" w:rsidRDefault="00241E0F" w:rsidP="00241E0F">
      <w:pPr>
        <w:rPr>
          <w:rFonts w:ascii="Arial" w:hAnsi="Arial" w:cs="Arial"/>
          <w:i/>
          <w:sz w:val="22"/>
          <w:szCs w:val="22"/>
        </w:rPr>
      </w:pPr>
      <w:r w:rsidRPr="00992132">
        <w:rPr>
          <w:rFonts w:ascii="Arial" w:hAnsi="Arial" w:cs="Arial"/>
          <w:i/>
          <w:sz w:val="22"/>
          <w:szCs w:val="22"/>
        </w:rPr>
        <w:t>In der Messfeier kann stattdessen das für die Fastenzeit empfohlene Segensgebet über das Volk gewählt werden.</w:t>
      </w: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</w:p>
    <w:p w:rsidR="00241E0F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L Gehet hin in Fri</w:t>
      </w:r>
      <w:r w:rsidR="00992132">
        <w:rPr>
          <w:rFonts w:ascii="Arial" w:hAnsi="Arial" w:cs="Arial"/>
          <w:sz w:val="22"/>
          <w:szCs w:val="22"/>
        </w:rPr>
        <w:t>eden. [Singet Lob und Preis.]</w:t>
      </w:r>
    </w:p>
    <w:p w:rsidR="0005489E" w:rsidRPr="00241E0F" w:rsidRDefault="00241E0F" w:rsidP="00241E0F">
      <w:pPr>
        <w:rPr>
          <w:rFonts w:ascii="Arial" w:hAnsi="Arial" w:cs="Arial"/>
          <w:sz w:val="22"/>
          <w:szCs w:val="22"/>
        </w:rPr>
      </w:pPr>
      <w:r w:rsidRPr="00241E0F">
        <w:rPr>
          <w:rFonts w:ascii="Arial" w:hAnsi="Arial" w:cs="Arial"/>
          <w:sz w:val="22"/>
          <w:szCs w:val="22"/>
        </w:rPr>
        <w:t>A Dank sei Gott, dem Herrn.</w:t>
      </w:r>
      <w:bookmarkStart w:id="0" w:name="_GoBack"/>
      <w:bookmarkEnd w:id="0"/>
    </w:p>
    <w:sectPr w:rsidR="0005489E" w:rsidRPr="00241E0F" w:rsidSect="003420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304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93D" w:rsidRDefault="0061093D" w:rsidP="0040429C">
      <w:r>
        <w:separator/>
      </w:r>
    </w:p>
  </w:endnote>
  <w:endnote w:type="continuationSeparator" w:id="0">
    <w:p w:rsidR="0061093D" w:rsidRDefault="0061093D" w:rsidP="00404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592"/>
      <w:gridCol w:w="2095"/>
      <w:gridCol w:w="3593"/>
    </w:tblGrid>
    <w:tr w:rsidR="006338A4" w:rsidTr="006338A4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6338A4" w:rsidRDefault="00992132">
          <w:pPr>
            <w:pStyle w:val="KeinLeerraum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temporary/>
              <w:showingPlcHdr/>
            </w:sdtPr>
            <w:sdtEndPr/>
            <w:sdtContent>
              <w:r w:rsidR="006338A4">
                <w:rPr>
                  <w:rFonts w:ascii="Cambria" w:hAnsi="Cambria"/>
                  <w:color w:val="365F91" w:themeColor="accent1" w:themeShade="BF"/>
                </w:rPr>
                <w:t>[Geben Sie Text ein]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6338A4" w:rsidTr="006338A4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338A4" w:rsidRDefault="006338A4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6338A4" w:rsidRDefault="006338A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8A4" w:rsidRPr="0040429C" w:rsidRDefault="00AB2A16" w:rsidP="0040429C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507CC56" wp14:editId="2E949914">
              <wp:simplePos x="0" y="0"/>
              <wp:positionH relativeFrom="column">
                <wp:posOffset>-617220</wp:posOffset>
              </wp:positionH>
              <wp:positionV relativeFrom="paragraph">
                <wp:posOffset>-175895</wp:posOffset>
              </wp:positionV>
              <wp:extent cx="6839585" cy="523240"/>
              <wp:effectExtent l="0" t="25400" r="0" b="35560"/>
              <wp:wrapNone/>
              <wp:docPr id="21" name="Gruppierung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9585" cy="523240"/>
                        <a:chOff x="0" y="0"/>
                        <a:chExt cx="6840000" cy="523572"/>
                      </a:xfrm>
                    </wpg:grpSpPr>
                    <wps:wsp>
                      <wps:cNvPr id="22" name="Rechteck 17"/>
                      <wps:cNvSpPr/>
                      <wps:spPr>
                        <a:xfrm>
                          <a:off x="0" y="408372"/>
                          <a:ext cx="6840000" cy="115200"/>
                        </a:xfrm>
                        <a:prstGeom prst="rect">
                          <a:avLst/>
                        </a:prstGeom>
                        <a:solidFill>
                          <a:srgbClr val="58083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3" name="Bild 23" descr="Fläche_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005"/>
                        <a:stretch/>
                      </pic:blipFill>
                      <pic:spPr>
                        <a:xfrm>
                          <a:off x="4829453" y="0"/>
                          <a:ext cx="1589405" cy="52197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Bild 24" descr="MISEREOR_60_Jahre_Logo_weiß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3740" y="79899"/>
                          <a:ext cx="13239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ung 21" o:spid="_x0000_s1026" style="position:absolute;margin-left:-48.6pt;margin-top:-13.85pt;width:538.55pt;height:41.2pt;z-index:-251640832" coordsize="68400,52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5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ZAAAAABAAIBkAAAAAEAAjhCSU0EJgAA&#10;AAAADgAAAAAAAAAAAAA/gA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7IAAAAAUmdodGxvbmcAAAmK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EZzhCSU0EDAAA&#10;AAAIPwAAAAEAAACgAAAAPgAAAeAAAHRAAAAIIwAYAAH/2P/tAAxBZG9iZV9DTQAB/+4ADkFkb2Jl&#10;AGSAAAAAAf/bAIQADAgICAkIDAkJDBELCgsRFQ8MDA8VGBMTFRMTGBEMDAwMDAwRDAwMDAwMDAwM&#10;DAwMDAwMDAwMDAwMDAwMDAwMDAENCwsNDg0QDg4QFA4ODhQUDg4ODhQRDAwMDAwREQwMDAwMDBEM&#10;DAwMDAwMDAwMDAwMDAwMDAwMDAwMDAwMDAwM/8AAEQgAP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nhtcD0iaHR0cDovL25zLmFkb2JlLmNvbS94YX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">
              <v:rect id="Rechteck 17" o:spid="_x0000_s1027" style="position:absolute;top:4083;width:68400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TrcMA&#10;AADbAAAADwAAAGRycy9kb3ducmV2LnhtbESPQYvCMBSE74L/ITxhL6KpFUSqUUSQ9bAL6gpeH82z&#10;jTYvpclq3V9vBGGPw8x8w8yXra3EjRpvHCsYDRMQxLnThgsFx5/NYArCB2SNlWNS8CAPy0W3M8dM&#10;uzvv6XYIhYgQ9hkqKEOoMyl9XpJFP3Q1cfTOrrEYomwKqRu8R7itZJokE2nRcFwosaZ1Sfn18GsV&#10;fDozObeX7/rvsa3M7is/2f5lrNRHr13NQARqw3/43d5qBWkKr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kTrcMAAADbAAAADwAAAAAAAAAAAAAAAACYAgAAZHJzL2Rv&#10;d25yZXYueG1sUEsFBgAAAAAEAAQA9QAAAIgDAAAAAA==&#10;" fillcolor="#58083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3" o:spid="_x0000_s1028" type="#_x0000_t75" alt="Fläche_Logo.jpg" style="position:absolute;left:48294;width:15894;height:5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6Ms/HAAAA2wAAAA8AAABkcnMvZG93bnJldi54bWxEj09rwkAUxO+FfoflFbyUuvEPaUmzEREV&#10;KVhotAdvj+xrkjb7NmRXjd/eFQoeh5n5DZPOetOIE3WutqxgNIxAEBdW11wq2O9WL28gnEfW2Fgm&#10;BRdyMMseH1JMtD3zF51yX4oAYZeggsr7NpHSFRUZdEPbEgfvx3YGfZBdKXWH5wA3jRxHUSwN1hwW&#10;KmxpUVHxlx+Ngnjq19PD73b9uowv3885fxw+56jU4Kmfv4Pw1Pt7+L+90QrGE7h9CT9AZ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76Ms/HAAAA2wAAAA8AAAAAAAAAAAAA&#10;AAAAnwIAAGRycy9kb3ducmV2LnhtbFBLBQYAAAAABAAEAPcAAACTAwAAAAA=&#10;" stroked="t" strokecolor="white [3212]" strokeweight=".5pt">
                <v:imagedata r:id="rId3" o:title="Fläche_Logo" croptop="9834f"/>
                <v:path arrowok="t"/>
              </v:shape>
              <v:shape id="Bild 24" o:spid="_x0000_s1029" type="#_x0000_t75" alt="MISEREOR_60_Jahre_Logo_weiß.png" style="position:absolute;left:49537;top:798;width:132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ZKjEAAAA2wAAAA8AAABkcnMvZG93bnJldi54bWxEj0FrwkAUhO9C/8PyCr2I2VS0lNRNsIWC&#10;nkSbS2/P7DMJyb5Nd7ca/71bKHgcZuYbZlWMphdncr61rOA5SUEQV1a3XCsovz5nryB8QNbYWyYF&#10;V/JQ5A+TFWbaXnhP50OoRYSwz1BBE8KQSemrhgz6xA7E0TtZZzBE6WqpHV4i3PRynqYv0mDLcaHB&#10;gT4aqrrDr1HQLbuSq+nJ/Thz3K39+F2+D1ulnh7H9RuIQGO4h//bG61gvoC/L/EH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cZKjEAAAA2wAAAA8AAAAAAAAAAAAAAAAA&#10;nwIAAGRycy9kb3ducmV2LnhtbFBLBQYAAAAABAAEAPcAAACQAwAAAAA=&#10;">
                <v:imagedata r:id="rId4" o:title="MISEREOR_60_Jahre_Logo_weiß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26" w:rsidRDefault="00FD47D2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323C101" wp14:editId="487E6D62">
              <wp:simplePos x="0" y="0"/>
              <wp:positionH relativeFrom="column">
                <wp:posOffset>-616585</wp:posOffset>
              </wp:positionH>
              <wp:positionV relativeFrom="paragraph">
                <wp:posOffset>-183201</wp:posOffset>
              </wp:positionV>
              <wp:extent cx="6840000" cy="523572"/>
              <wp:effectExtent l="0" t="25400" r="0" b="35560"/>
              <wp:wrapNone/>
              <wp:docPr id="7" name="Gruppierung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0" cy="523572"/>
                        <a:chOff x="0" y="0"/>
                        <a:chExt cx="6840000" cy="523572"/>
                      </a:xfrm>
                    </wpg:grpSpPr>
                    <wps:wsp>
                      <wps:cNvPr id="4" name="Rechteck 17"/>
                      <wps:cNvSpPr/>
                      <wps:spPr>
                        <a:xfrm>
                          <a:off x="0" y="408372"/>
                          <a:ext cx="6840000" cy="115200"/>
                        </a:xfrm>
                        <a:prstGeom prst="rect">
                          <a:avLst/>
                        </a:prstGeom>
                        <a:solidFill>
                          <a:srgbClr val="58083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7" name="Bild 17" descr="Fläche_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005"/>
                        <a:stretch/>
                      </pic:blipFill>
                      <pic:spPr>
                        <a:xfrm>
                          <a:off x="4829453" y="0"/>
                          <a:ext cx="1589405" cy="52197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Bild 19" descr="MISEREOR_60_Jahre_Logo_weiß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3740" y="79899"/>
                          <a:ext cx="13239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ung 7" o:spid="_x0000_s1026" style="position:absolute;margin-left:-48.55pt;margin-top:-14.45pt;width:538.6pt;height:41.25pt;z-index:-251644928" coordsize="68400,52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eQ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GQAAAAAQACAZAAAAABAAI4QklNBCYAAAAAAA4AAAAAAAAAAAAAP4AAADhC&#10;SU0EDQAAAAAABAAAAFo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OyAAAAAFJnaHRsb25nAAAJi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AkBJQ0NfUFJPRklMRQABAQAAAjBBREJFAhAAAG1udHJSR0IgWFla&#10;IAfPAAYAAwAAAAAAAGFjc3BBUFBMAAAAAG5vbmUAAAAAAAAAAAAAAAAAAAAB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E5OTk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4ADkFkb2JlAGRAAAAAAf/bAIQAAgICAwIDBAICBAUE&#10;AwQFBgUFBQUGCAcHBwcHCAsJCQkJCQkLCwsLCwsLCwwMDAwMDAwMDAwMDAwMDAwMDAwMDAEDAwMH&#10;BAcNBwcNDw0NDQ8PDg4ODg8PDAwMDAwPDwwMDAwMDA8MDAwMDAwMDAwMDAwMDAwMDAwMDAwMDAwM&#10;DAwM/8AAEQgDsgmKAwERAAIRAQMRAf/dAAQBM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">
              <v:rect id="Rechteck 17" o:spid="_x0000_s1027" style="position:absolute;top:4083;width:68400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88MMA&#10;AADaAAAADwAAAGRycy9kb3ducmV2LnhtbESPT4vCMBTE7wt+h/AEL4um/kGkGkUE0YMLuyp4fTTP&#10;Ntq8lCZq9dNvFoQ9DjPzG2a2aGwp7lR741hBv5eAIM6cNpwrOB7W3QkIH5A1lo5JwZM8LOatjxmm&#10;2j34h+77kIsIYZ+igiKEKpXSZwVZ9D1XEUfv7GqLIco6l7rGR4TbUg6SZCwtGo4LBVa0Kii77m9W&#10;wcaZ8bm5fFWv57Y037vsZD8vQ6U67WY5BRGoCf/hd3urFYzg70q8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i88MMAAADaAAAADwAAAAAAAAAAAAAAAACYAgAAZHJzL2Rv&#10;d25yZXYueG1sUEsFBgAAAAAEAAQA9QAAAIgDAAAAAA==&#10;" fillcolor="#58083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7" o:spid="_x0000_s1028" type="#_x0000_t75" alt="Fläche_Logo.jpg" style="position:absolute;left:48294;width:15894;height:5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t/nHDAAAA2wAAAA8AAABkcnMvZG93bnJldi54bWxET01rwkAQvRf8D8sIvRTdWCSW1DUEsSKC&#10;QlN78DZkxySanQ3ZrcZ/3y0Ivc3jfc487U0jrtS52rKCyTgCQVxYXXOp4PD1MXoD4TyyxsYyKbiT&#10;g3QxeJpjou2NP+ma+1KEEHYJKqi8bxMpXVGRQTe2LXHgTrYz6APsSqk7vIVw08jXKIqlwZpDQ4Ut&#10;LSsqLvmPURBP/Xp6PO/Ws1V8/37JeXvcZ6jU87DP3kF46v2/+OHe6DB/Bn+/h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3+ccMAAADbAAAADwAAAAAAAAAAAAAAAACf&#10;AgAAZHJzL2Rvd25yZXYueG1sUEsFBgAAAAAEAAQA9wAAAI8DAAAAAA==&#10;" stroked="t" strokecolor="white [3212]" strokeweight=".5pt">
                <v:imagedata r:id="rId3" o:title="Fläche_Logo" croptop="9834f"/>
                <v:path arrowok="t"/>
              </v:shape>
              <v:shape id="Bild 19" o:spid="_x0000_s1029" type="#_x0000_t75" alt="MISEREOR_60_Jahre_Logo_weiß.png" style="position:absolute;left:49537;top:798;width:132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AYvBAAAA2wAAAA8AAABkcnMvZG93bnJldi54bWxET02LwjAQvS/4H8IIXpY1VdjF7RpFBcE9&#10;yWov3mabsS1tJjWJWv+9EQRv83ifM513phEXcr6yrGA0TEAQ51ZXXCjI9uuPCQgfkDU2lknBjTzM&#10;Z723KabaXvmPLrtQiBjCPkUFZQhtKqXPSzLoh7YljtzROoMhQldI7fAaw00jx0nyJQ1WHBtKbGlV&#10;Ul7vzkZB/VlnnL8f3cmZ/+3Cd4ds2f4qNeh3ix8QgbrwEj/dGx3nf8Pjl3iAn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xAYvBAAAA2wAAAA8AAAAAAAAAAAAAAAAAnwIA&#10;AGRycy9kb3ducmV2LnhtbFBLBQYAAAAABAAEAPcAAACNAwAAAAA=&#10;">
                <v:imagedata r:id="rId4" o:title="MISEREOR_60_Jahre_Logo_weiß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93D" w:rsidRDefault="0061093D" w:rsidP="0040429C">
      <w:r>
        <w:separator/>
      </w:r>
    </w:p>
  </w:footnote>
  <w:footnote w:type="continuationSeparator" w:id="0">
    <w:p w:rsidR="0061093D" w:rsidRDefault="0061093D" w:rsidP="004042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35"/>
      <w:gridCol w:w="2095"/>
      <w:gridCol w:w="3433"/>
    </w:tblGrid>
    <w:tr w:rsidR="006338A4" w:rsidRPr="008E0D90" w:rsidTr="006338A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6338A4" w:rsidRDefault="00992132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temporary/>
              <w:showingPlcHdr/>
            </w:sdtPr>
            <w:sdtEndPr/>
            <w:sdtContent>
              <w:r w:rsidR="006338A4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338A4" w:rsidRPr="008E0D90" w:rsidTr="006338A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338A4" w:rsidRDefault="006338A4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6338A4" w:rsidRDefault="006338A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8A4" w:rsidRDefault="00AB2A16" w:rsidP="007D4618">
    <w:pPr>
      <w:pStyle w:val="Kopfzeile"/>
      <w:tabs>
        <w:tab w:val="clear" w:pos="4536"/>
        <w:tab w:val="clear" w:pos="9072"/>
        <w:tab w:val="left" w:pos="6957"/>
        <w:tab w:val="left" w:pos="7297"/>
      </w:tabs>
      <w:spacing w:after="240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4E643DB" wp14:editId="3C9BA768">
              <wp:simplePos x="0" y="0"/>
              <wp:positionH relativeFrom="column">
                <wp:posOffset>-616585</wp:posOffset>
              </wp:positionH>
              <wp:positionV relativeFrom="paragraph">
                <wp:posOffset>-120329</wp:posOffset>
              </wp:positionV>
              <wp:extent cx="6839585" cy="126365"/>
              <wp:effectExtent l="0" t="0" r="0" b="635"/>
              <wp:wrapNone/>
              <wp:docPr id="13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126365"/>
                      </a:xfrm>
                      <a:prstGeom prst="rect">
                        <a:avLst/>
                      </a:prstGeom>
                      <a:solidFill>
                        <a:srgbClr val="58083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7" o:spid="_x0000_s1026" style="position:absolute;margin-left:-48.55pt;margin-top:-9.45pt;width:538.55pt;height:9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" fillcolor="#580836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26" w:rsidRDefault="00FD47D2" w:rsidP="008A4226">
    <w:pPr>
      <w:pStyle w:val="Kopfzeile"/>
      <w:tabs>
        <w:tab w:val="clear" w:pos="4536"/>
        <w:tab w:val="clear" w:pos="9072"/>
        <w:tab w:val="left" w:pos="6957"/>
        <w:tab w:val="left" w:pos="7297"/>
      </w:tabs>
    </w:pPr>
    <w:r>
      <w:rPr>
        <w:noProof/>
      </w:rPr>
      <w:drawing>
        <wp:anchor distT="0" distB="0" distL="114300" distR="114300" simplePos="0" relativeHeight="251669504" behindDoc="1" locked="0" layoutInCell="1" allowOverlap="1" wp14:anchorId="4B87AD21" wp14:editId="24EAF736">
          <wp:simplePos x="0" y="0"/>
          <wp:positionH relativeFrom="column">
            <wp:posOffset>4208145</wp:posOffset>
          </wp:positionH>
          <wp:positionV relativeFrom="paragraph">
            <wp:posOffset>-163195</wp:posOffset>
          </wp:positionV>
          <wp:extent cx="1587500" cy="1074420"/>
          <wp:effectExtent l="25400" t="25400" r="38100" b="17780"/>
          <wp:wrapNone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28" t="4024" r="11384" b="308"/>
                  <a:stretch/>
                </pic:blipFill>
                <pic:spPr bwMode="auto">
                  <a:xfrm>
                    <a:off x="0" y="0"/>
                    <a:ext cx="1587500" cy="1074420"/>
                  </a:xfrm>
                  <a:prstGeom prst="rect">
                    <a:avLst/>
                  </a:prstGeom>
                  <a:ln w="6350">
                    <a:solidFill>
                      <a:schemeClr val="bg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AF3CE97" wp14:editId="5BF032BE">
              <wp:simplePos x="0" y="0"/>
              <wp:positionH relativeFrom="column">
                <wp:posOffset>-615950</wp:posOffset>
              </wp:positionH>
              <wp:positionV relativeFrom="paragraph">
                <wp:posOffset>-163195</wp:posOffset>
              </wp:positionV>
              <wp:extent cx="6840000" cy="115200"/>
              <wp:effectExtent l="0" t="0" r="0" b="12065"/>
              <wp:wrapNone/>
              <wp:docPr id="8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000" cy="115200"/>
                      </a:xfrm>
                      <a:prstGeom prst="rect">
                        <a:avLst/>
                      </a:prstGeom>
                      <a:solidFill>
                        <a:srgbClr val="58083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7" o:spid="_x0000_s1026" style="position:absolute;margin-left:-48.5pt;margin-top:-12.85pt;width:538.6pt;height:9.0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" fillcolor="#580836" stroked="f"/>
          </w:pict>
        </mc:Fallback>
      </mc:AlternateContent>
    </w:r>
    <w:r w:rsidR="008A4226">
      <w:tab/>
    </w:r>
    <w:r w:rsidR="008A4226">
      <w:tab/>
    </w:r>
  </w:p>
  <w:p w:rsidR="008A4226" w:rsidRPr="008A4226" w:rsidRDefault="008A4226" w:rsidP="00815290">
    <w:pPr>
      <w:pStyle w:val="Kopfzeile"/>
      <w:spacing w:after="14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BF7"/>
    <w:rsid w:val="0005489E"/>
    <w:rsid w:val="00073420"/>
    <w:rsid w:val="000D65AF"/>
    <w:rsid w:val="000F7843"/>
    <w:rsid w:val="00135133"/>
    <w:rsid w:val="00241E0F"/>
    <w:rsid w:val="003420FE"/>
    <w:rsid w:val="0040429C"/>
    <w:rsid w:val="004617D2"/>
    <w:rsid w:val="004A6CBF"/>
    <w:rsid w:val="0061093D"/>
    <w:rsid w:val="006338A4"/>
    <w:rsid w:val="0071548D"/>
    <w:rsid w:val="00774AE2"/>
    <w:rsid w:val="007D4618"/>
    <w:rsid w:val="00815290"/>
    <w:rsid w:val="00820BF7"/>
    <w:rsid w:val="008603DD"/>
    <w:rsid w:val="00866C4C"/>
    <w:rsid w:val="008A4226"/>
    <w:rsid w:val="00952424"/>
    <w:rsid w:val="00992132"/>
    <w:rsid w:val="00A04759"/>
    <w:rsid w:val="00AB2A16"/>
    <w:rsid w:val="00AC62BE"/>
    <w:rsid w:val="00B4698E"/>
    <w:rsid w:val="00C31CA0"/>
    <w:rsid w:val="00C630E1"/>
    <w:rsid w:val="00C90373"/>
    <w:rsid w:val="00DF085D"/>
    <w:rsid w:val="00DF164E"/>
    <w:rsid w:val="00E13ADB"/>
    <w:rsid w:val="00EA35EF"/>
    <w:rsid w:val="00F57AF4"/>
    <w:rsid w:val="00FD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7AF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7A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AF4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429C"/>
  </w:style>
  <w:style w:type="paragraph" w:styleId="Fuzeile">
    <w:name w:val="footer"/>
    <w:basedOn w:val="Standard"/>
    <w:link w:val="Fu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429C"/>
  </w:style>
  <w:style w:type="paragraph" w:styleId="KeinLeerraum">
    <w:name w:val="No Spacing"/>
    <w:link w:val="KeinLeerraumZchn"/>
    <w:qFormat/>
    <w:rsid w:val="0040429C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40429C"/>
    <w:rPr>
      <w:rFonts w:ascii="PMingLiU" w:hAnsi="PMingLiU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6338A4"/>
  </w:style>
  <w:style w:type="paragraph" w:styleId="Verzeichnis2">
    <w:name w:val="toc 2"/>
    <w:basedOn w:val="Standard"/>
    <w:next w:val="Standard"/>
    <w:autoRedefine/>
    <w:uiPriority w:val="39"/>
    <w:unhideWhenUsed/>
    <w:rsid w:val="006338A4"/>
    <w:pPr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6338A4"/>
    <w:pPr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6338A4"/>
    <w:pPr>
      <w:ind w:left="720"/>
    </w:pPr>
  </w:style>
  <w:style w:type="paragraph" w:styleId="Verzeichnis5">
    <w:name w:val="toc 5"/>
    <w:basedOn w:val="Standard"/>
    <w:next w:val="Standard"/>
    <w:autoRedefine/>
    <w:uiPriority w:val="39"/>
    <w:unhideWhenUsed/>
    <w:rsid w:val="006338A4"/>
    <w:pPr>
      <w:ind w:left="960"/>
    </w:pPr>
  </w:style>
  <w:style w:type="paragraph" w:styleId="Verzeichnis6">
    <w:name w:val="toc 6"/>
    <w:basedOn w:val="Standard"/>
    <w:next w:val="Standard"/>
    <w:autoRedefine/>
    <w:uiPriority w:val="39"/>
    <w:unhideWhenUsed/>
    <w:rsid w:val="006338A4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unhideWhenUsed/>
    <w:rsid w:val="006338A4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unhideWhenUsed/>
    <w:rsid w:val="006338A4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unhideWhenUsed/>
    <w:rsid w:val="006338A4"/>
    <w:pPr>
      <w:ind w:left="19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7AF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7A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AF4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429C"/>
  </w:style>
  <w:style w:type="paragraph" w:styleId="Fuzeile">
    <w:name w:val="footer"/>
    <w:basedOn w:val="Standard"/>
    <w:link w:val="Fu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429C"/>
  </w:style>
  <w:style w:type="paragraph" w:styleId="KeinLeerraum">
    <w:name w:val="No Spacing"/>
    <w:link w:val="KeinLeerraumZchn"/>
    <w:qFormat/>
    <w:rsid w:val="0040429C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40429C"/>
    <w:rPr>
      <w:rFonts w:ascii="PMingLiU" w:hAnsi="PMingLiU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6338A4"/>
  </w:style>
  <w:style w:type="paragraph" w:styleId="Verzeichnis2">
    <w:name w:val="toc 2"/>
    <w:basedOn w:val="Standard"/>
    <w:next w:val="Standard"/>
    <w:autoRedefine/>
    <w:uiPriority w:val="39"/>
    <w:unhideWhenUsed/>
    <w:rsid w:val="006338A4"/>
    <w:pPr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6338A4"/>
    <w:pPr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6338A4"/>
    <w:pPr>
      <w:ind w:left="720"/>
    </w:pPr>
  </w:style>
  <w:style w:type="paragraph" w:styleId="Verzeichnis5">
    <w:name w:val="toc 5"/>
    <w:basedOn w:val="Standard"/>
    <w:next w:val="Standard"/>
    <w:autoRedefine/>
    <w:uiPriority w:val="39"/>
    <w:unhideWhenUsed/>
    <w:rsid w:val="006338A4"/>
    <w:pPr>
      <w:ind w:left="960"/>
    </w:pPr>
  </w:style>
  <w:style w:type="paragraph" w:styleId="Verzeichnis6">
    <w:name w:val="toc 6"/>
    <w:basedOn w:val="Standard"/>
    <w:next w:val="Standard"/>
    <w:autoRedefine/>
    <w:uiPriority w:val="39"/>
    <w:unhideWhenUsed/>
    <w:rsid w:val="006338A4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unhideWhenUsed/>
    <w:rsid w:val="006338A4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unhideWhenUsed/>
    <w:rsid w:val="006338A4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unhideWhenUsed/>
    <w:rsid w:val="006338A4"/>
    <w:pPr>
      <w:ind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MIS-Themen\Fastenaktion\Fastenaktion_2019\Materialien%20%20Redakteure%20Zust&#228;ndigkeiten\Blanco_Word_FA_2019_0918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44A1A7-AFE8-4B95-959F-70B2C79D8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Blanco_Word_FA_2019_0918.dotx</Template>
  <TotalTime>0</TotalTime>
  <Pages>6</Pages>
  <Words>1147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Bischöfliches Hilfswerk Misereor e.V.</Company>
  <LinksUpToDate>false</LinksUpToDate>
  <CharactersWithSpaces>8363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Nottebaum, Jörg</dc:creator>
  <cp:lastModifiedBy>Nottebaum, Jörg</cp:lastModifiedBy>
  <cp:revision>7</cp:revision>
  <cp:lastPrinted>2018-09-05T11:53:00Z</cp:lastPrinted>
  <dcterms:created xsi:type="dcterms:W3CDTF">2018-10-08T08:01:00Z</dcterms:created>
  <dcterms:modified xsi:type="dcterms:W3CDTF">2018-10-12T07:49:00Z</dcterms:modified>
</cp:coreProperties>
</file>